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97" w:type="pct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656"/>
        <w:gridCol w:w="6815"/>
      </w:tblGrid>
      <w:tr w:rsidR="00C9238F" w:rsidRPr="00C9238F" w14:paraId="7342F260" w14:textId="77777777" w:rsidTr="00C8462C">
        <w:tc>
          <w:tcPr>
            <w:tcW w:w="1085" w:type="pct"/>
            <w:vAlign w:val="center"/>
          </w:tcPr>
          <w:p w14:paraId="1A773D24" w14:textId="4D7E7687" w:rsidR="00C9238F" w:rsidRPr="00C9238F" w:rsidRDefault="00346D75" w:rsidP="001B5526">
            <w:pPr>
              <w:spacing w:before="240"/>
            </w:pPr>
            <w:r>
              <w:t>Contact</w:t>
            </w:r>
            <w:r w:rsidR="00053FBF">
              <w:t xml:space="preserve"> Name</w:t>
            </w:r>
          </w:p>
        </w:tc>
        <w:tc>
          <w:tcPr>
            <w:tcW w:w="3915" w:type="pct"/>
            <w:gridSpan w:val="2"/>
            <w:vAlign w:val="bottom"/>
          </w:tcPr>
          <w:p w14:paraId="6B7143CD" w14:textId="1514C7D4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17C2EC5" w14:textId="77777777" w:rsidTr="00C8462C">
        <w:tc>
          <w:tcPr>
            <w:tcW w:w="1085" w:type="pct"/>
            <w:vAlign w:val="center"/>
          </w:tcPr>
          <w:p w14:paraId="08202EB4" w14:textId="3BE16DD8" w:rsidR="00C9238F" w:rsidRPr="00C9238F" w:rsidRDefault="00B00576" w:rsidP="001B5526">
            <w:pPr>
              <w:spacing w:before="240"/>
            </w:pPr>
            <w:r>
              <w:t>Contact Phone</w:t>
            </w:r>
          </w:p>
        </w:tc>
        <w:tc>
          <w:tcPr>
            <w:tcW w:w="3915" w:type="pct"/>
            <w:gridSpan w:val="2"/>
            <w:vAlign w:val="bottom"/>
          </w:tcPr>
          <w:p w14:paraId="55AC63C4" w14:textId="77777777" w:rsidR="00C9238F" w:rsidRPr="00C9238F" w:rsidRDefault="00C9238F" w:rsidP="00576892">
            <w:pPr>
              <w:spacing w:before="240"/>
            </w:pPr>
          </w:p>
        </w:tc>
      </w:tr>
      <w:tr w:rsidR="003D18FD" w:rsidRPr="00C9238F" w14:paraId="0C40AA47" w14:textId="77777777" w:rsidTr="00C8462C">
        <w:tc>
          <w:tcPr>
            <w:tcW w:w="1085" w:type="pct"/>
            <w:vAlign w:val="center"/>
          </w:tcPr>
          <w:p w14:paraId="5DD6189E" w14:textId="4DBCBC52" w:rsidR="003D18FD" w:rsidRDefault="003D18FD" w:rsidP="001B5526">
            <w:pPr>
              <w:spacing w:before="240"/>
            </w:pPr>
            <w:r>
              <w:t xml:space="preserve">Contact </w:t>
            </w:r>
            <w:r w:rsidR="00FF3460">
              <w:t>Email</w:t>
            </w:r>
          </w:p>
        </w:tc>
        <w:tc>
          <w:tcPr>
            <w:tcW w:w="3915" w:type="pct"/>
            <w:gridSpan w:val="2"/>
            <w:vAlign w:val="bottom"/>
          </w:tcPr>
          <w:p w14:paraId="797B5A35" w14:textId="77777777" w:rsidR="003D18FD" w:rsidRPr="00C9238F" w:rsidRDefault="003D18FD" w:rsidP="00576892">
            <w:pPr>
              <w:spacing w:before="240"/>
            </w:pPr>
          </w:p>
        </w:tc>
      </w:tr>
      <w:tr w:rsidR="00FF3460" w:rsidRPr="00C9238F" w14:paraId="4EF4F414" w14:textId="77777777" w:rsidTr="00C8462C">
        <w:tc>
          <w:tcPr>
            <w:tcW w:w="1085" w:type="pct"/>
            <w:vAlign w:val="center"/>
          </w:tcPr>
          <w:p w14:paraId="51119ADB" w14:textId="647D42DE" w:rsidR="00FF3460" w:rsidRDefault="00BB677C" w:rsidP="001B5526">
            <w:pPr>
              <w:spacing w:before="240"/>
            </w:pPr>
            <w:r>
              <w:t>Business Name</w:t>
            </w:r>
          </w:p>
        </w:tc>
        <w:tc>
          <w:tcPr>
            <w:tcW w:w="3915" w:type="pct"/>
            <w:gridSpan w:val="2"/>
            <w:vAlign w:val="bottom"/>
          </w:tcPr>
          <w:p w14:paraId="2B6EA677" w14:textId="77777777" w:rsidR="00FF3460" w:rsidRPr="00C9238F" w:rsidRDefault="00FF3460" w:rsidP="00576892">
            <w:pPr>
              <w:spacing w:before="240"/>
            </w:pPr>
          </w:p>
        </w:tc>
      </w:tr>
      <w:tr w:rsidR="00C9238F" w:rsidRPr="00C9238F" w14:paraId="5822705E" w14:textId="77777777" w:rsidTr="00C8462C">
        <w:tc>
          <w:tcPr>
            <w:tcW w:w="1085" w:type="pct"/>
            <w:vAlign w:val="center"/>
          </w:tcPr>
          <w:p w14:paraId="241B09DE" w14:textId="756976E9" w:rsidR="00C9238F" w:rsidRPr="00C9238F" w:rsidRDefault="003D18FD" w:rsidP="001B5526">
            <w:pPr>
              <w:spacing w:before="240"/>
            </w:pPr>
            <w:r>
              <w:t xml:space="preserve">Research Target Market </w:t>
            </w:r>
          </w:p>
        </w:tc>
        <w:tc>
          <w:tcPr>
            <w:tcW w:w="3915" w:type="pct"/>
            <w:gridSpan w:val="2"/>
            <w:vAlign w:val="bottom"/>
          </w:tcPr>
          <w:p w14:paraId="3C565C5F" w14:textId="77777777" w:rsidR="00C9238F" w:rsidRPr="00C9238F" w:rsidRDefault="00C9238F" w:rsidP="00576892">
            <w:pPr>
              <w:spacing w:before="240"/>
            </w:pPr>
          </w:p>
        </w:tc>
      </w:tr>
      <w:tr w:rsidR="003D18FD" w:rsidRPr="00C9238F" w14:paraId="0C558213" w14:textId="77777777" w:rsidTr="00C8462C">
        <w:tc>
          <w:tcPr>
            <w:tcW w:w="1085" w:type="pct"/>
            <w:vAlign w:val="center"/>
          </w:tcPr>
          <w:p w14:paraId="1CD857F2" w14:textId="0B3270D8" w:rsidR="003D18FD" w:rsidRDefault="003D18FD" w:rsidP="001B5526">
            <w:pPr>
              <w:spacing w:before="240"/>
            </w:pPr>
            <w:r>
              <w:t>Research Target Demographics</w:t>
            </w:r>
          </w:p>
        </w:tc>
        <w:tc>
          <w:tcPr>
            <w:tcW w:w="3915" w:type="pct"/>
            <w:gridSpan w:val="2"/>
            <w:vAlign w:val="bottom"/>
          </w:tcPr>
          <w:p w14:paraId="32B2B1A3" w14:textId="77777777" w:rsidR="003D18FD" w:rsidRPr="00C9238F" w:rsidRDefault="003D18FD" w:rsidP="00576892">
            <w:pPr>
              <w:spacing w:before="240"/>
            </w:pPr>
          </w:p>
        </w:tc>
      </w:tr>
      <w:tr w:rsidR="003D18FD" w:rsidRPr="00C9238F" w14:paraId="59ED3F8C" w14:textId="77777777" w:rsidTr="00F00E90">
        <w:tc>
          <w:tcPr>
            <w:tcW w:w="1429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5E68BDF7" w14:textId="2220B7BE" w:rsidR="003D18FD" w:rsidRPr="00C9238F" w:rsidRDefault="003D18FD" w:rsidP="00576892">
            <w:pPr>
              <w:spacing w:before="240"/>
            </w:pPr>
          </w:p>
        </w:tc>
        <w:tc>
          <w:tcPr>
            <w:tcW w:w="3571" w:type="pct"/>
            <w:tcBorders>
              <w:top w:val="single" w:sz="4" w:space="0" w:color="auto"/>
              <w:bottom w:val="nil"/>
            </w:tcBorders>
          </w:tcPr>
          <w:p w14:paraId="734C873E" w14:textId="77777777" w:rsidR="003D18FD" w:rsidRPr="00C9238F" w:rsidRDefault="003D18FD" w:rsidP="00576892">
            <w:pPr>
              <w:spacing w:before="240"/>
            </w:pPr>
          </w:p>
        </w:tc>
      </w:tr>
      <w:tr w:rsidR="003D18FD" w:rsidRPr="00C9238F" w14:paraId="3FD59E26" w14:textId="77777777" w:rsidTr="00F00E90">
        <w:trPr>
          <w:trHeight w:val="54"/>
        </w:trPr>
        <w:tc>
          <w:tcPr>
            <w:tcW w:w="5000" w:type="pct"/>
            <w:gridSpan w:val="3"/>
            <w:tcBorders>
              <w:top w:val="nil"/>
            </w:tcBorders>
            <w:vAlign w:val="bottom"/>
          </w:tcPr>
          <w:p w14:paraId="7DABB898" w14:textId="5C35B24A" w:rsidR="003D18FD" w:rsidRPr="00C9238F" w:rsidRDefault="003D18FD" w:rsidP="00576892">
            <w:pPr>
              <w:rPr>
                <w:rFonts w:asciiTheme="majorHAnsi" w:hAnsiTheme="majorHAnsi"/>
                <w:b/>
                <w:sz w:val="8"/>
              </w:rPr>
            </w:pPr>
            <w:r>
              <w:t>What are your research objectives?</w:t>
            </w:r>
          </w:p>
        </w:tc>
      </w:tr>
      <w:tr w:rsidR="003D18FD" w:rsidRPr="00C9238F" w14:paraId="4087F616" w14:textId="77777777" w:rsidTr="00F00E90">
        <w:tc>
          <w:tcPr>
            <w:tcW w:w="1429" w:type="pct"/>
            <w:gridSpan w:val="2"/>
            <w:vAlign w:val="bottom"/>
          </w:tcPr>
          <w:p w14:paraId="28D46641" w14:textId="065759DD" w:rsidR="003D18FD" w:rsidRPr="00C9238F" w:rsidRDefault="003D18FD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776388E7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09A5F0B5" w14:textId="77777777" w:rsidTr="00F00E90">
        <w:tc>
          <w:tcPr>
            <w:tcW w:w="1429" w:type="pct"/>
            <w:gridSpan w:val="2"/>
            <w:vAlign w:val="bottom"/>
          </w:tcPr>
          <w:p w14:paraId="3AF880AF" w14:textId="242AAF04" w:rsidR="003D18FD" w:rsidRPr="00C9238F" w:rsidRDefault="003D18FD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6A6D997B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453D7320" w14:textId="77777777" w:rsidTr="00F00E90">
        <w:tc>
          <w:tcPr>
            <w:tcW w:w="1429" w:type="pct"/>
            <w:gridSpan w:val="2"/>
            <w:vAlign w:val="bottom"/>
          </w:tcPr>
          <w:p w14:paraId="3E100E3F" w14:textId="65EBD220" w:rsidR="003D18FD" w:rsidRPr="00C9238F" w:rsidRDefault="003D18FD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08FF4D19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5460B1DF" w14:textId="77777777" w:rsidTr="00F00E90">
        <w:tc>
          <w:tcPr>
            <w:tcW w:w="1429" w:type="pct"/>
            <w:gridSpan w:val="2"/>
            <w:vAlign w:val="bottom"/>
          </w:tcPr>
          <w:p w14:paraId="6176718F" w14:textId="60B291CF" w:rsidR="003D18FD" w:rsidRPr="00C9238F" w:rsidRDefault="003D18FD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17EF5A1C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3AB188D0" w14:textId="77777777" w:rsidTr="00F00E90">
        <w:tc>
          <w:tcPr>
            <w:tcW w:w="1429" w:type="pct"/>
            <w:gridSpan w:val="2"/>
            <w:vAlign w:val="bottom"/>
          </w:tcPr>
          <w:p w14:paraId="1C949FB7" w14:textId="714CFFC7" w:rsidR="003D18FD" w:rsidRPr="00C9238F" w:rsidRDefault="003D18FD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0CBFF1F2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711E4A66" w14:textId="77777777" w:rsidTr="00F00E90">
        <w:tc>
          <w:tcPr>
            <w:tcW w:w="1429" w:type="pct"/>
            <w:gridSpan w:val="2"/>
            <w:vAlign w:val="bottom"/>
          </w:tcPr>
          <w:p w14:paraId="489E3085" w14:textId="64940F3E" w:rsidR="003D18FD" w:rsidRPr="00C9238F" w:rsidRDefault="003D18FD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77B836E1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74C56918" w14:textId="77777777" w:rsidTr="00F00E90">
        <w:tc>
          <w:tcPr>
            <w:tcW w:w="1429" w:type="pct"/>
            <w:gridSpan w:val="2"/>
            <w:vAlign w:val="bottom"/>
          </w:tcPr>
          <w:p w14:paraId="52ED3BD7" w14:textId="36B35B39" w:rsidR="003D18FD" w:rsidRPr="00C9238F" w:rsidRDefault="003D18FD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721D9AB8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13A373F5" w14:textId="77777777" w:rsidTr="00F00E90">
        <w:tc>
          <w:tcPr>
            <w:tcW w:w="1429" w:type="pct"/>
            <w:gridSpan w:val="2"/>
            <w:vAlign w:val="bottom"/>
          </w:tcPr>
          <w:p w14:paraId="353D0CDB" w14:textId="5D315C87" w:rsidR="003D18FD" w:rsidRPr="00C9238F" w:rsidRDefault="003D18FD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0222FF29" w14:textId="77777777" w:rsidR="003D18FD" w:rsidRPr="00C9238F" w:rsidRDefault="003D18FD" w:rsidP="00576892">
            <w:pPr>
              <w:spacing w:before="120"/>
            </w:pPr>
          </w:p>
        </w:tc>
      </w:tr>
      <w:tr w:rsidR="003D18FD" w:rsidRPr="00C9238F" w14:paraId="0A927AA8" w14:textId="77777777" w:rsidTr="00F00E90">
        <w:tc>
          <w:tcPr>
            <w:tcW w:w="1429" w:type="pct"/>
            <w:gridSpan w:val="2"/>
            <w:vAlign w:val="bottom"/>
          </w:tcPr>
          <w:p w14:paraId="50FD50AE" w14:textId="735F303A" w:rsidR="003D18FD" w:rsidRPr="00C9238F" w:rsidRDefault="003D18FD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3571" w:type="pct"/>
            <w:vAlign w:val="bottom"/>
          </w:tcPr>
          <w:p w14:paraId="210CFEAA" w14:textId="77777777" w:rsidR="003D18FD" w:rsidRPr="00C9238F" w:rsidRDefault="003D18FD" w:rsidP="00576892">
            <w:pPr>
              <w:spacing w:before="120"/>
            </w:pPr>
          </w:p>
        </w:tc>
      </w:tr>
      <w:tr w:rsidR="001B5526" w:rsidRPr="00C9238F" w14:paraId="3C156D84" w14:textId="77777777" w:rsidTr="00F00E90">
        <w:tc>
          <w:tcPr>
            <w:tcW w:w="1429" w:type="pct"/>
            <w:gridSpan w:val="2"/>
            <w:vAlign w:val="bottom"/>
          </w:tcPr>
          <w:p w14:paraId="47DA5A5F" w14:textId="717875BA" w:rsidR="001B5526" w:rsidRPr="00C9238F" w:rsidRDefault="001B5526" w:rsidP="00576892">
            <w:pPr>
              <w:rPr>
                <w:rFonts w:asciiTheme="majorHAnsi" w:hAnsiTheme="majorHAnsi"/>
                <w:b/>
                <w:sz w:val="8"/>
              </w:rPr>
            </w:pPr>
            <w:r>
              <w:t>W</w:t>
            </w:r>
            <w:r w:rsidR="00F659CA">
              <w:t>hat is your timeline?</w:t>
            </w:r>
          </w:p>
        </w:tc>
        <w:tc>
          <w:tcPr>
            <w:tcW w:w="3571" w:type="pct"/>
            <w:vAlign w:val="bottom"/>
          </w:tcPr>
          <w:p w14:paraId="1EC9BAF1" w14:textId="77777777" w:rsidR="001B5526" w:rsidRPr="00C9238F" w:rsidRDefault="001B5526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659CA" w:rsidRPr="00C9238F" w14:paraId="20766111" w14:textId="1A44D208" w:rsidTr="00F00E90">
        <w:tc>
          <w:tcPr>
            <w:tcW w:w="5000" w:type="pct"/>
            <w:gridSpan w:val="3"/>
            <w:vAlign w:val="bottom"/>
          </w:tcPr>
          <w:p w14:paraId="1D17431D" w14:textId="32DCDF8A" w:rsidR="00F659CA" w:rsidRDefault="00F659CA" w:rsidP="00576892">
            <w:pPr>
              <w:spacing w:before="240"/>
            </w:pPr>
            <w:r>
              <w:t>Fielding: Panel or Customer Database?</w:t>
            </w:r>
          </w:p>
        </w:tc>
      </w:tr>
    </w:tbl>
    <w:p w14:paraId="68FDE2F1" w14:textId="77777777" w:rsidR="00C9238F" w:rsidRPr="00003212" w:rsidRDefault="00C9238F" w:rsidP="00AF6BFE">
      <w:pPr>
        <w:pStyle w:val="NoSpacing"/>
      </w:pPr>
    </w:p>
    <w:sectPr w:rsidR="00C9238F" w:rsidRPr="00003212" w:rsidSect="00AC162F">
      <w:headerReference w:type="default" r:id="rId10"/>
      <w:footerReference w:type="default" r:id="rId11"/>
      <w:pgSz w:w="12240" w:h="15840"/>
      <w:pgMar w:top="1440" w:right="1440" w:bottom="1008" w:left="1440" w:header="28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BD829" w14:textId="77777777" w:rsidR="00257E5A" w:rsidRDefault="00257E5A" w:rsidP="00C9238F">
      <w:pPr>
        <w:spacing w:after="0" w:line="240" w:lineRule="auto"/>
      </w:pPr>
      <w:r>
        <w:separator/>
      </w:r>
    </w:p>
  </w:endnote>
  <w:endnote w:type="continuationSeparator" w:id="0">
    <w:p w14:paraId="1034966D" w14:textId="77777777" w:rsidR="00257E5A" w:rsidRDefault="00257E5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9110B0-E9D7-4538-883F-852BA801D069}"/>
    <w:embedBold r:id="rId2" w:fontKey="{2AB5FDD6-AB36-4553-9B7F-3A7E660D69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253DD7D-4686-4FE7-A78F-8101E8C8631F}"/>
    <w:embedBold r:id="rId4" w:fontKey="{50D1C102-59D7-4120-A97D-AF117F7349BF}"/>
    <w:embedItalic r:id="rId5" w:fontKey="{0CCA242C-576D-464D-AD83-4E2F40E52EF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BACB621-1464-46EC-B1CD-C634890242C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4566312-F8B4-444D-BD36-2B4FBA97F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E448FB3" w14:textId="77777777" w:rsidTr="00C4167A">
      <w:tc>
        <w:tcPr>
          <w:tcW w:w="4675" w:type="dxa"/>
          <w:vAlign w:val="center"/>
        </w:tcPr>
        <w:p w14:paraId="7407A0C4" w14:textId="486BC98B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3AF7C68" w14:textId="29F908FA" w:rsidR="00003212" w:rsidRPr="00003212" w:rsidRDefault="001B5526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1DA25B4" wp14:editId="46007396">
                <wp:extent cx="2354900" cy="769620"/>
                <wp:effectExtent l="0" t="0" r="7620" b="0"/>
                <wp:docPr id="1420942933" name="Picture 1" descr="A light bulb with text overla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942933" name="Picture 1" descr="A light bulb with text overlay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9885" cy="78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749B1C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A6ABF" w14:textId="77777777" w:rsidR="00257E5A" w:rsidRDefault="00257E5A" w:rsidP="00C9238F">
      <w:pPr>
        <w:spacing w:after="0" w:line="240" w:lineRule="auto"/>
      </w:pPr>
      <w:r>
        <w:separator/>
      </w:r>
    </w:p>
  </w:footnote>
  <w:footnote w:type="continuationSeparator" w:id="0">
    <w:p w14:paraId="2D34C355" w14:textId="77777777" w:rsidR="00257E5A" w:rsidRDefault="00257E5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40" w:type="dxa"/>
      <w:shd w:val="clear" w:color="auto" w:fill="731F1C" w:themeFill="accent5"/>
      <w:tblLook w:val="04A0" w:firstRow="1" w:lastRow="0" w:firstColumn="1" w:lastColumn="0" w:noHBand="0" w:noVBand="1"/>
    </w:tblPr>
    <w:tblGrid>
      <w:gridCol w:w="9540"/>
    </w:tblGrid>
    <w:tr w:rsidR="00F659CA" w:rsidRPr="00576892" w14:paraId="10FFD170" w14:textId="77777777" w:rsidTr="00571777">
      <w:trPr>
        <w:trHeight w:val="990"/>
      </w:trPr>
      <w:tc>
        <w:tcPr>
          <w:tcW w:w="9540" w:type="dxa"/>
          <w:shd w:val="clear" w:color="auto" w:fill="A47D00"/>
          <w:vAlign w:val="center"/>
        </w:tcPr>
        <w:p w14:paraId="14A89510" w14:textId="77777777" w:rsidR="00F659CA" w:rsidRDefault="00F659CA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Request for Research Proposal</w:t>
          </w:r>
        </w:p>
        <w:p w14:paraId="52C95647" w14:textId="28D21BE9" w:rsidR="00F659CA" w:rsidRPr="00F659CA" w:rsidRDefault="00F659CA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</w:rPr>
          </w:pPr>
          <w:r w:rsidRPr="006A3F86">
            <w:rPr>
              <w:rFonts w:ascii="Corbel" w:eastAsia="Calibri" w:hAnsi="Corbel" w:cs="Times New Roman"/>
              <w:b/>
              <w:noProof/>
              <w:color w:val="FFFFFF" w:themeColor="background1"/>
            </w:rPr>
            <w:t xml:space="preserve">Please complete this form and email it to: </w:t>
          </w:r>
          <w:r w:rsidRPr="006F1F4D">
            <w:rPr>
              <w:rFonts w:ascii="Corbel" w:eastAsia="Calibri" w:hAnsi="Corbel" w:cs="Times New Roman"/>
              <w:b/>
              <w:noProof/>
            </w:rPr>
            <w:t>anne.adams@ourdataminds.com</w:t>
          </w:r>
        </w:p>
      </w:tc>
    </w:tr>
  </w:tbl>
  <w:p w14:paraId="411281E4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76442985">
    <w:abstractNumId w:val="11"/>
  </w:num>
  <w:num w:numId="2" w16cid:durableId="1580601540">
    <w:abstractNumId w:val="7"/>
  </w:num>
  <w:num w:numId="3" w16cid:durableId="892279477">
    <w:abstractNumId w:val="15"/>
  </w:num>
  <w:num w:numId="4" w16cid:durableId="1685127955">
    <w:abstractNumId w:val="12"/>
  </w:num>
  <w:num w:numId="5" w16cid:durableId="1810781889">
    <w:abstractNumId w:val="13"/>
  </w:num>
  <w:num w:numId="6" w16cid:durableId="1326595193">
    <w:abstractNumId w:val="19"/>
  </w:num>
  <w:num w:numId="7" w16cid:durableId="2011564771">
    <w:abstractNumId w:val="6"/>
  </w:num>
  <w:num w:numId="8" w16cid:durableId="558632362">
    <w:abstractNumId w:val="10"/>
  </w:num>
  <w:num w:numId="9" w16cid:durableId="110252242">
    <w:abstractNumId w:val="17"/>
  </w:num>
  <w:num w:numId="10" w16cid:durableId="945844560">
    <w:abstractNumId w:val="1"/>
  </w:num>
  <w:num w:numId="11" w16cid:durableId="1225481863">
    <w:abstractNumId w:val="5"/>
  </w:num>
  <w:num w:numId="12" w16cid:durableId="1929776510">
    <w:abstractNumId w:val="0"/>
  </w:num>
  <w:num w:numId="13" w16cid:durableId="387194513">
    <w:abstractNumId w:val="2"/>
  </w:num>
  <w:num w:numId="14" w16cid:durableId="412974471">
    <w:abstractNumId w:val="9"/>
  </w:num>
  <w:num w:numId="15" w16cid:durableId="318196408">
    <w:abstractNumId w:val="8"/>
  </w:num>
  <w:num w:numId="16" w16cid:durableId="260837090">
    <w:abstractNumId w:val="16"/>
  </w:num>
  <w:num w:numId="17" w16cid:durableId="752318115">
    <w:abstractNumId w:val="3"/>
  </w:num>
  <w:num w:numId="18" w16cid:durableId="561598654">
    <w:abstractNumId w:val="21"/>
  </w:num>
  <w:num w:numId="19" w16cid:durableId="1287741078">
    <w:abstractNumId w:val="18"/>
  </w:num>
  <w:num w:numId="20" w16cid:durableId="286472802">
    <w:abstractNumId w:val="14"/>
  </w:num>
  <w:num w:numId="21" w16cid:durableId="704866777">
    <w:abstractNumId w:val="20"/>
  </w:num>
  <w:num w:numId="22" w16cid:durableId="109539546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FD"/>
    <w:rsid w:val="00003212"/>
    <w:rsid w:val="00052382"/>
    <w:rsid w:val="00053FBF"/>
    <w:rsid w:val="0006568A"/>
    <w:rsid w:val="00065A07"/>
    <w:rsid w:val="00076F0F"/>
    <w:rsid w:val="00084253"/>
    <w:rsid w:val="000D1F49"/>
    <w:rsid w:val="001727CA"/>
    <w:rsid w:val="001B5526"/>
    <w:rsid w:val="001C72DB"/>
    <w:rsid w:val="00257E5A"/>
    <w:rsid w:val="002C56E6"/>
    <w:rsid w:val="002D3238"/>
    <w:rsid w:val="00346D75"/>
    <w:rsid w:val="00361E11"/>
    <w:rsid w:val="003D18FD"/>
    <w:rsid w:val="003F0847"/>
    <w:rsid w:val="0040090B"/>
    <w:rsid w:val="0046302A"/>
    <w:rsid w:val="00487D2D"/>
    <w:rsid w:val="004D5D62"/>
    <w:rsid w:val="004E5717"/>
    <w:rsid w:val="005112D0"/>
    <w:rsid w:val="00571777"/>
    <w:rsid w:val="00576892"/>
    <w:rsid w:val="00577E06"/>
    <w:rsid w:val="005A3BF7"/>
    <w:rsid w:val="005D6608"/>
    <w:rsid w:val="005F2035"/>
    <w:rsid w:val="005F7990"/>
    <w:rsid w:val="0063739C"/>
    <w:rsid w:val="00665A13"/>
    <w:rsid w:val="006A3F86"/>
    <w:rsid w:val="006F1F4D"/>
    <w:rsid w:val="00770F25"/>
    <w:rsid w:val="007A35A8"/>
    <w:rsid w:val="007B0A85"/>
    <w:rsid w:val="007C6A52"/>
    <w:rsid w:val="007D7F7B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C162F"/>
    <w:rsid w:val="00AF6BFE"/>
    <w:rsid w:val="00B00576"/>
    <w:rsid w:val="00BA4F75"/>
    <w:rsid w:val="00BB677C"/>
    <w:rsid w:val="00BD4753"/>
    <w:rsid w:val="00BD5CB1"/>
    <w:rsid w:val="00BE62EE"/>
    <w:rsid w:val="00C003BA"/>
    <w:rsid w:val="00C26236"/>
    <w:rsid w:val="00C46878"/>
    <w:rsid w:val="00C8462C"/>
    <w:rsid w:val="00C9238F"/>
    <w:rsid w:val="00C96307"/>
    <w:rsid w:val="00CB4A51"/>
    <w:rsid w:val="00CD4532"/>
    <w:rsid w:val="00CD47B0"/>
    <w:rsid w:val="00CE6104"/>
    <w:rsid w:val="00CE6C4C"/>
    <w:rsid w:val="00CE7918"/>
    <w:rsid w:val="00D16163"/>
    <w:rsid w:val="00DB3FAD"/>
    <w:rsid w:val="00E030FF"/>
    <w:rsid w:val="00E61C09"/>
    <w:rsid w:val="00EB3B58"/>
    <w:rsid w:val="00EC7359"/>
    <w:rsid w:val="00EE3054"/>
    <w:rsid w:val="00F00606"/>
    <w:rsid w:val="00F00E90"/>
    <w:rsid w:val="00F01256"/>
    <w:rsid w:val="00F659CA"/>
    <w:rsid w:val="00FC7475"/>
    <w:rsid w:val="00FE78A0"/>
    <w:rsid w:val="00FF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50017"/>
  <w15:chartTrackingRefBased/>
  <w15:docId w15:val="{7C3B2231-7217-48B1-BB12-BAF72BCD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49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Adams</dc:creator>
  <cp:keywords/>
  <dc:description/>
  <cp:lastModifiedBy>Anne Adams</cp:lastModifiedBy>
  <cp:revision>16</cp:revision>
  <dcterms:created xsi:type="dcterms:W3CDTF">2024-09-14T15:39:00Z</dcterms:created>
  <dcterms:modified xsi:type="dcterms:W3CDTF">2024-09-14T16:28:00Z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